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4"/>
        <w:gridCol w:w="5099"/>
      </w:tblGrid>
      <w:tr w:rsidR="00526D7D" w:rsidRPr="0066454A" w14:paraId="77280BFA" w14:textId="77777777" w:rsidTr="003B278F">
        <w:trPr>
          <w:trHeight w:hRule="exact" w:val="3119"/>
        </w:trPr>
        <w:tc>
          <w:tcPr>
            <w:tcW w:w="3234" w:type="dxa"/>
          </w:tcPr>
          <w:p w14:paraId="241433B7" w14:textId="085A9484" w:rsidR="00526D7D" w:rsidRDefault="00C330AA" w:rsidP="0016106D">
            <w:pPr>
              <w:spacing w:before="0"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64E955" wp14:editId="5F2422DE">
                  <wp:extent cx="1483995" cy="1975485"/>
                  <wp:effectExtent l="0" t="0" r="1905" b="5715"/>
                  <wp:docPr id="75538842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vAlign w:val="center"/>
          </w:tcPr>
          <w:sdt>
            <w:sdtPr>
              <w:rPr>
                <w:sz w:val="14"/>
                <w:szCs w:val="14"/>
              </w:rPr>
              <w:id w:val="1569924773"/>
              <w:placeholder>
                <w:docPart w:val="5CD7C91EC8664CF88A59C4AEA0E8AF7E"/>
              </w:placeholder>
              <w:text/>
            </w:sdtPr>
            <w:sdtContent>
              <w:p w14:paraId="3610C0E2" w14:textId="40A2A545" w:rsidR="00E83EBC" w:rsidRPr="002E3776" w:rsidRDefault="00936925" w:rsidP="0016106D">
                <w:pPr>
                  <w:pStyle w:val="Normal2centrerad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JAKOB HAMBERT</w:t>
                </w:r>
              </w:p>
            </w:sdtContent>
          </w:sdt>
          <w:sdt>
            <w:sdtPr>
              <w:rPr>
                <w:sz w:val="14"/>
                <w:szCs w:val="14"/>
              </w:rPr>
              <w:id w:val="-1033652613"/>
              <w:placeholder>
                <w:docPart w:val="3CC260919907457F945CB33B44983A1B"/>
              </w:placeholder>
              <w:text/>
            </w:sdtPr>
            <w:sdtContent>
              <w:p w14:paraId="3BC469EE" w14:textId="169D93A1" w:rsidR="00526D7D" w:rsidRPr="002E3776" w:rsidRDefault="00693DA0" w:rsidP="0016106D">
                <w:pPr>
                  <w:pStyle w:val="Normal2centrerad"/>
                  <w:rPr>
                    <w:sz w:val="14"/>
                    <w:szCs w:val="14"/>
                  </w:rPr>
                </w:pPr>
                <w:r w:rsidRPr="002E3776">
                  <w:rPr>
                    <w:sz w:val="14"/>
                    <w:szCs w:val="14"/>
                  </w:rPr>
                  <w:t>associate</w:t>
                </w:r>
              </w:p>
            </w:sdtContent>
          </w:sdt>
          <w:p w14:paraId="7920A267" w14:textId="77777777" w:rsidR="00E83EBC" w:rsidRPr="002E3776" w:rsidRDefault="00E83EBC" w:rsidP="0016106D">
            <w:pPr>
              <w:pStyle w:val="Normal2centrerad"/>
              <w:rPr>
                <w:sz w:val="14"/>
                <w:szCs w:val="14"/>
              </w:rPr>
            </w:pPr>
          </w:p>
          <w:p w14:paraId="74034C8A" w14:textId="77777777" w:rsidR="00526D7D" w:rsidRPr="002E3776" w:rsidRDefault="00526D7D" w:rsidP="0016106D">
            <w:pPr>
              <w:pStyle w:val="Normal2centrerad"/>
              <w:rPr>
                <w:sz w:val="14"/>
                <w:szCs w:val="14"/>
              </w:rPr>
            </w:pPr>
            <w:r w:rsidRPr="002E3776">
              <w:rPr>
                <w:sz w:val="14"/>
                <w:szCs w:val="14"/>
              </w:rPr>
              <w:t xml:space="preserve">NORBURG &amp; SCHERP ADVOKATBYRÅ AB </w:t>
            </w:r>
          </w:p>
          <w:p w14:paraId="3D9C458A" w14:textId="77777777" w:rsidR="00526D7D" w:rsidRPr="00936925" w:rsidRDefault="00526D7D" w:rsidP="0016106D">
            <w:pPr>
              <w:pStyle w:val="Normal2centrerad"/>
              <w:rPr>
                <w:sz w:val="14"/>
                <w:szCs w:val="14"/>
                <w:lang w:val="sv-SE"/>
              </w:rPr>
            </w:pPr>
            <w:r w:rsidRPr="00936925">
              <w:rPr>
                <w:sz w:val="14"/>
                <w:szCs w:val="14"/>
                <w:lang w:val="sv-SE"/>
              </w:rPr>
              <w:t xml:space="preserve">BIRGER JARLSGATAN 15 </w:t>
            </w:r>
          </w:p>
          <w:p w14:paraId="2AFECF44" w14:textId="54586C0A" w:rsidR="00526D7D" w:rsidRPr="00936925" w:rsidRDefault="00526D7D" w:rsidP="003D0026">
            <w:pPr>
              <w:pStyle w:val="Normal2centrerad"/>
              <w:rPr>
                <w:sz w:val="14"/>
                <w:szCs w:val="14"/>
                <w:lang w:val="sv-SE"/>
              </w:rPr>
            </w:pPr>
            <w:r w:rsidRPr="00936925">
              <w:rPr>
                <w:sz w:val="14"/>
                <w:szCs w:val="14"/>
                <w:lang w:val="sv-SE"/>
              </w:rPr>
              <w:t xml:space="preserve">SE-11145 STOCKHOLM, SWEDEN </w:t>
            </w:r>
          </w:p>
          <w:p w14:paraId="0C623C32" w14:textId="7752DB6D" w:rsidR="00526D7D" w:rsidRPr="00C330AA" w:rsidRDefault="00526D7D" w:rsidP="0016106D">
            <w:pPr>
              <w:pStyle w:val="Normal2centrerad"/>
              <w:rPr>
                <w:sz w:val="14"/>
                <w:szCs w:val="14"/>
                <w:lang w:val="sv-SE"/>
              </w:rPr>
            </w:pPr>
            <w:r w:rsidRPr="00C330AA">
              <w:rPr>
                <w:sz w:val="14"/>
                <w:szCs w:val="14"/>
                <w:lang w:val="sv-SE"/>
              </w:rPr>
              <w:t>MOBILE: +46(0)</w:t>
            </w:r>
            <w:r w:rsidR="00FD5DF8" w:rsidRPr="00C330AA">
              <w:rPr>
                <w:sz w:val="14"/>
                <w:szCs w:val="14"/>
                <w:lang w:val="sv-SE"/>
              </w:rPr>
              <w:t>84</w:t>
            </w:r>
            <w:r w:rsidR="00BE3883" w:rsidRPr="00C330AA">
              <w:rPr>
                <w:sz w:val="14"/>
                <w:szCs w:val="14"/>
                <w:lang w:val="sv-SE"/>
              </w:rPr>
              <w:t> 093 32</w:t>
            </w:r>
            <w:r w:rsidR="0026374A" w:rsidRPr="00C330AA">
              <w:rPr>
                <w:sz w:val="14"/>
                <w:szCs w:val="14"/>
                <w:lang w:val="sv-SE"/>
              </w:rPr>
              <w:t xml:space="preserve"> </w:t>
            </w:r>
            <w:r w:rsidR="00FC606C" w:rsidRPr="00C330AA">
              <w:rPr>
                <w:sz w:val="14"/>
                <w:szCs w:val="14"/>
                <w:lang w:val="sv-SE"/>
              </w:rPr>
              <w:t>80</w:t>
            </w:r>
            <w:r w:rsidRPr="00C330AA">
              <w:rPr>
                <w:sz w:val="14"/>
                <w:szCs w:val="14"/>
                <w:lang w:val="sv-SE"/>
              </w:rPr>
              <w:t xml:space="preserve"> </w:t>
            </w:r>
          </w:p>
          <w:p w14:paraId="2FAC117F" w14:textId="539FB11B" w:rsidR="00526D7D" w:rsidRPr="007F2703" w:rsidRDefault="00000000" w:rsidP="0016106D">
            <w:pPr>
              <w:pStyle w:val="Normal2centrerad"/>
            </w:pPr>
            <w:sdt>
              <w:sdtPr>
                <w:rPr>
                  <w:sz w:val="14"/>
                  <w:szCs w:val="14"/>
                </w:rPr>
                <w:id w:val="-433600696"/>
                <w:placeholder>
                  <w:docPart w:val="CF2C5565C800405FBF633C13A29C67BC"/>
                </w:placeholder>
                <w:text/>
              </w:sdtPr>
              <w:sdtContent>
                <w:r w:rsidR="00936925">
                  <w:rPr>
                    <w:sz w:val="14"/>
                    <w:szCs w:val="14"/>
                  </w:rPr>
                  <w:t>JAKOB.HAMBERT</w:t>
                </w:r>
              </w:sdtContent>
            </w:sdt>
            <w:r w:rsidR="00526D7D" w:rsidRPr="007F2703">
              <w:rPr>
                <w:sz w:val="14"/>
                <w:szCs w:val="14"/>
              </w:rPr>
              <w:t>@NORBURGSCHERP.SE</w:t>
            </w:r>
          </w:p>
        </w:tc>
      </w:tr>
      <w:tr w:rsidR="00526D7D" w:rsidRPr="0066454A" w14:paraId="4ADC55B0" w14:textId="77777777" w:rsidTr="003B278F">
        <w:trPr>
          <w:trHeight w:hRule="exact" w:val="143"/>
        </w:trPr>
        <w:tc>
          <w:tcPr>
            <w:tcW w:w="8333" w:type="dxa"/>
            <w:gridSpan w:val="2"/>
            <w:tcBorders>
              <w:bottom w:val="single" w:sz="2" w:space="0" w:color="auto"/>
            </w:tcBorders>
          </w:tcPr>
          <w:p w14:paraId="566063AA" w14:textId="77777777" w:rsidR="00526D7D" w:rsidRPr="007F2703" w:rsidRDefault="00526D7D" w:rsidP="00526D7D">
            <w:pPr>
              <w:jc w:val="center"/>
              <w:rPr>
                <w:lang w:val="en-US"/>
              </w:rPr>
            </w:pPr>
          </w:p>
        </w:tc>
      </w:tr>
    </w:tbl>
    <w:p w14:paraId="2EFD4C71" w14:textId="77777777" w:rsidR="00F568F0" w:rsidRPr="00F568F0" w:rsidRDefault="00F568F0" w:rsidP="00F568F0">
      <w:pPr>
        <w:spacing w:line="276" w:lineRule="auto"/>
        <w:rPr>
          <w:rFonts w:cs="Segoe UI"/>
          <w:bdr w:val="none" w:sz="0" w:space="0" w:color="auto" w:frame="1"/>
          <w:shd w:val="clear" w:color="auto" w:fill="FFFFFF"/>
          <w:lang w:val="en-US"/>
        </w:rPr>
      </w:pPr>
      <w:r w:rsidRPr="00F568F0">
        <w:rPr>
          <w:rFonts w:cs="Segoe UI"/>
          <w:bdr w:val="none" w:sz="0" w:space="0" w:color="auto" w:frame="1"/>
          <w:shd w:val="clear" w:color="auto" w:fill="FFFFFF"/>
          <w:lang w:val="en-US"/>
        </w:rPr>
        <w:t xml:space="preserve">Jakob Hambert is an associate at Norburg &amp; Scherp since 2024. Prior to joining Norburg &amp; Scherp </w:t>
      </w:r>
      <w:proofErr w:type="spellStart"/>
      <w:r w:rsidRPr="00F568F0">
        <w:rPr>
          <w:rFonts w:cs="Segoe UI"/>
          <w:bdr w:val="none" w:sz="0" w:space="0" w:color="auto" w:frame="1"/>
          <w:shd w:val="clear" w:color="auto" w:fill="FFFFFF"/>
          <w:lang w:val="en-US"/>
        </w:rPr>
        <w:t>Advokatbyrå</w:t>
      </w:r>
      <w:proofErr w:type="spellEnd"/>
      <w:r w:rsidRPr="00F568F0">
        <w:rPr>
          <w:rFonts w:cs="Segoe UI"/>
          <w:bdr w:val="none" w:sz="0" w:space="0" w:color="auto" w:frame="1"/>
          <w:shd w:val="clear" w:color="auto" w:fill="FFFFFF"/>
          <w:lang w:val="en-US"/>
        </w:rPr>
        <w:t xml:space="preserve">, Jakob worked as an associate at Linklaters </w:t>
      </w:r>
      <w:proofErr w:type="spellStart"/>
      <w:r w:rsidRPr="00F568F0">
        <w:rPr>
          <w:rFonts w:cs="Segoe UI"/>
          <w:bdr w:val="none" w:sz="0" w:space="0" w:color="auto" w:frame="1"/>
          <w:shd w:val="clear" w:color="auto" w:fill="FFFFFF"/>
          <w:lang w:val="en-US"/>
        </w:rPr>
        <w:t>Advokatbyrå</w:t>
      </w:r>
      <w:proofErr w:type="spellEnd"/>
      <w:r w:rsidRPr="00F568F0">
        <w:rPr>
          <w:rFonts w:cs="Segoe UI"/>
          <w:bdr w:val="none" w:sz="0" w:space="0" w:color="auto" w:frame="1"/>
          <w:shd w:val="clear" w:color="auto" w:fill="FFFFFF"/>
          <w:lang w:val="en-US"/>
        </w:rPr>
        <w:t>, focusing mainly on dispute resolution. Jakob obtained his LL.M. from Uppsala University in 2022. Jakob’s working languages are Swedish and English.</w:t>
      </w:r>
    </w:p>
    <w:p w14:paraId="79BC82C8" w14:textId="77777777" w:rsidR="003B6D88" w:rsidRPr="00755A27" w:rsidRDefault="003B6D88" w:rsidP="00755A27">
      <w:pPr>
        <w:spacing w:line="276" w:lineRule="auto"/>
        <w:rPr>
          <w:rFonts w:cs="Segoe UI"/>
          <w:bdr w:val="none" w:sz="0" w:space="0" w:color="auto" w:frame="1"/>
          <w:shd w:val="clear" w:color="auto" w:fill="FFFFFF"/>
          <w:lang w:val="en-US"/>
        </w:rPr>
      </w:pPr>
    </w:p>
    <w:p w14:paraId="2CCD5E39" w14:textId="77777777" w:rsidR="004C05B7" w:rsidRDefault="004C05B7" w:rsidP="003B278F">
      <w:pPr>
        <w:pStyle w:val="Rubrik2"/>
        <w:spacing w:before="0"/>
      </w:pPr>
    </w:p>
    <w:p w14:paraId="5DA4873F" w14:textId="77777777" w:rsidR="00150892" w:rsidRPr="004C05B7" w:rsidRDefault="00150892" w:rsidP="003B278F">
      <w:pPr>
        <w:pStyle w:val="Rubrik2"/>
        <w:spacing w:before="0"/>
        <w:rPr>
          <w:rFonts w:asciiTheme="minorHAnsi" w:hAnsiTheme="minorHAnsi"/>
          <w:sz w:val="20"/>
          <w:szCs w:val="20"/>
        </w:rPr>
      </w:pPr>
      <w:r w:rsidRPr="004C05B7">
        <w:rPr>
          <w:rFonts w:asciiTheme="minorHAnsi" w:hAnsiTheme="minorHAnsi"/>
          <w:sz w:val="20"/>
          <w:szCs w:val="20"/>
        </w:rPr>
        <w:t>Experience:</w:t>
      </w:r>
    </w:p>
    <w:p w14:paraId="2AD5B503" w14:textId="30D32712" w:rsidR="0033341D" w:rsidRPr="0033341D" w:rsidRDefault="00017789" w:rsidP="0050604C">
      <w:pPr>
        <w:spacing w:before="0"/>
        <w:rPr>
          <w:szCs w:val="20"/>
          <w:lang w:val="en-US"/>
        </w:rPr>
      </w:pPr>
      <w:r w:rsidRPr="0033341D">
        <w:rPr>
          <w:szCs w:val="20"/>
          <w:lang w:val="en-US"/>
        </w:rPr>
        <w:t xml:space="preserve">• </w:t>
      </w:r>
      <w:r w:rsidR="004C05B7" w:rsidRPr="0033341D">
        <w:rPr>
          <w:szCs w:val="20"/>
          <w:lang w:val="en-US"/>
        </w:rPr>
        <w:t xml:space="preserve">Norburg &amp; Scherp </w:t>
      </w:r>
      <w:proofErr w:type="spellStart"/>
      <w:r w:rsidR="004C05B7" w:rsidRPr="0033341D">
        <w:rPr>
          <w:szCs w:val="20"/>
          <w:lang w:val="en-US"/>
        </w:rPr>
        <w:t>Advokatbyrå</w:t>
      </w:r>
      <w:proofErr w:type="spellEnd"/>
      <w:r w:rsidR="004C05B7" w:rsidRPr="0033341D">
        <w:rPr>
          <w:szCs w:val="20"/>
          <w:lang w:val="en-US"/>
        </w:rPr>
        <w:t>, Associate</w:t>
      </w:r>
      <w:r w:rsidR="0091189A">
        <w:rPr>
          <w:szCs w:val="20"/>
          <w:lang w:val="en-US"/>
        </w:rPr>
        <w:t>,</w:t>
      </w:r>
      <w:r w:rsidR="004C05B7" w:rsidRPr="0033341D">
        <w:rPr>
          <w:szCs w:val="20"/>
          <w:lang w:val="en-US"/>
        </w:rPr>
        <w:t xml:space="preserve"> </w:t>
      </w:r>
      <w:r w:rsidR="0033341D" w:rsidRPr="0033341D">
        <w:rPr>
          <w:szCs w:val="20"/>
          <w:lang w:val="en-US"/>
        </w:rPr>
        <w:t>2024</w:t>
      </w:r>
      <w:r w:rsidR="004C05B7" w:rsidRPr="0033341D">
        <w:rPr>
          <w:szCs w:val="20"/>
          <w:lang w:val="en-US"/>
        </w:rPr>
        <w:t>–</w:t>
      </w:r>
      <w:r w:rsidR="004C05B7" w:rsidRPr="0033341D">
        <w:rPr>
          <w:szCs w:val="20"/>
          <w:lang w:val="en-US"/>
        </w:rPr>
        <w:br/>
        <w:t xml:space="preserve">• </w:t>
      </w:r>
      <w:r w:rsidR="00B24E56">
        <w:rPr>
          <w:szCs w:val="20"/>
          <w:lang w:val="en-US"/>
        </w:rPr>
        <w:t xml:space="preserve">Linklaters </w:t>
      </w:r>
      <w:proofErr w:type="spellStart"/>
      <w:r w:rsidR="00B24E56">
        <w:rPr>
          <w:szCs w:val="20"/>
          <w:lang w:val="en-US"/>
        </w:rPr>
        <w:t>Advokatbyrå</w:t>
      </w:r>
      <w:proofErr w:type="spellEnd"/>
      <w:r w:rsidR="00FC632A">
        <w:rPr>
          <w:szCs w:val="20"/>
          <w:lang w:val="en-US"/>
        </w:rPr>
        <w:t>, Associate 2022-2024</w:t>
      </w:r>
      <w:r w:rsidR="004C05B7" w:rsidRPr="0033341D">
        <w:rPr>
          <w:szCs w:val="20"/>
          <w:lang w:val="en-US"/>
        </w:rPr>
        <w:br/>
      </w:r>
    </w:p>
    <w:p w14:paraId="7CA87D9A" w14:textId="77777777" w:rsidR="004C05B7" w:rsidRPr="0033341D" w:rsidRDefault="004C05B7" w:rsidP="003B278F">
      <w:pPr>
        <w:spacing w:before="0"/>
        <w:rPr>
          <w:szCs w:val="20"/>
          <w:lang w:val="en-US"/>
        </w:rPr>
      </w:pPr>
    </w:p>
    <w:p w14:paraId="66E78769" w14:textId="77777777" w:rsidR="00017789" w:rsidRPr="002E3776" w:rsidRDefault="00017789" w:rsidP="003B278F">
      <w:pPr>
        <w:pStyle w:val="Rubrik2"/>
        <w:spacing w:before="0"/>
        <w:rPr>
          <w:rFonts w:asciiTheme="minorHAnsi" w:hAnsiTheme="minorHAnsi"/>
          <w:sz w:val="20"/>
          <w:szCs w:val="20"/>
        </w:rPr>
      </w:pPr>
      <w:r w:rsidRPr="002E3776">
        <w:rPr>
          <w:rFonts w:asciiTheme="minorHAnsi" w:hAnsiTheme="minorHAnsi"/>
          <w:sz w:val="20"/>
          <w:szCs w:val="20"/>
        </w:rPr>
        <w:t>EDUCATION:</w:t>
      </w:r>
    </w:p>
    <w:p w14:paraId="704E9F29" w14:textId="48752A86" w:rsidR="00D023C9" w:rsidRPr="00D023C9" w:rsidRDefault="00D023C9" w:rsidP="00D023C9">
      <w:pPr>
        <w:spacing w:before="0"/>
        <w:rPr>
          <w:lang w:val="en-US"/>
        </w:rPr>
      </w:pPr>
      <w:r w:rsidRPr="0033341D">
        <w:rPr>
          <w:szCs w:val="20"/>
          <w:lang w:val="en-US"/>
        </w:rPr>
        <w:t>•</w:t>
      </w:r>
      <w:r>
        <w:rPr>
          <w:szCs w:val="20"/>
          <w:lang w:val="en-US"/>
        </w:rPr>
        <w:t xml:space="preserve"> </w:t>
      </w:r>
      <w:r w:rsidRPr="00D023C9">
        <w:rPr>
          <w:lang w:val="en-US"/>
        </w:rPr>
        <w:t>LL.M. 2022, Uppsala University</w:t>
      </w:r>
    </w:p>
    <w:p w14:paraId="133CDFDC" w14:textId="51ED3C0F" w:rsidR="00D023C9" w:rsidRPr="00D023C9" w:rsidRDefault="00D023C9" w:rsidP="00D023C9">
      <w:pPr>
        <w:spacing w:before="0"/>
        <w:rPr>
          <w:lang w:val="en-US"/>
        </w:rPr>
      </w:pPr>
      <w:r w:rsidRPr="0033341D">
        <w:rPr>
          <w:szCs w:val="20"/>
          <w:lang w:val="en-US"/>
        </w:rPr>
        <w:t>•</w:t>
      </w:r>
      <w:r>
        <w:rPr>
          <w:szCs w:val="20"/>
          <w:lang w:val="en-US"/>
        </w:rPr>
        <w:t xml:space="preserve"> </w:t>
      </w:r>
      <w:r w:rsidRPr="00D023C9">
        <w:rPr>
          <w:lang w:val="en-US"/>
        </w:rPr>
        <w:t xml:space="preserve">B.A. in International Relations 2021, </w:t>
      </w:r>
      <w:proofErr w:type="spellStart"/>
      <w:r w:rsidRPr="00D023C9">
        <w:rPr>
          <w:lang w:val="en-US"/>
        </w:rPr>
        <w:t>Stockholms</w:t>
      </w:r>
      <w:proofErr w:type="spellEnd"/>
      <w:r w:rsidRPr="00D023C9">
        <w:rPr>
          <w:lang w:val="en-US"/>
        </w:rPr>
        <w:t xml:space="preserve"> University</w:t>
      </w:r>
    </w:p>
    <w:p w14:paraId="2A0388BB" w14:textId="77777777" w:rsidR="004C05B7" w:rsidRDefault="004C05B7" w:rsidP="003B278F">
      <w:pPr>
        <w:spacing w:before="0"/>
        <w:rPr>
          <w:lang w:val="en-US"/>
        </w:rPr>
      </w:pPr>
    </w:p>
    <w:p w14:paraId="1CB8042A" w14:textId="77777777" w:rsidR="00FC632A" w:rsidRPr="00645AFC" w:rsidRDefault="00FC632A" w:rsidP="003B278F">
      <w:pPr>
        <w:spacing w:before="0"/>
        <w:rPr>
          <w:lang w:val="en-US"/>
        </w:rPr>
      </w:pPr>
    </w:p>
    <w:p w14:paraId="64A1491F" w14:textId="77777777" w:rsidR="00017789" w:rsidRPr="004C05B7" w:rsidRDefault="00017789" w:rsidP="003B278F">
      <w:pPr>
        <w:pStyle w:val="Rubrik2"/>
        <w:spacing w:before="0"/>
        <w:rPr>
          <w:rFonts w:asciiTheme="minorHAnsi" w:hAnsiTheme="minorHAnsi"/>
          <w:sz w:val="20"/>
          <w:szCs w:val="20"/>
        </w:rPr>
      </w:pPr>
      <w:r w:rsidRPr="004C05B7">
        <w:rPr>
          <w:rFonts w:asciiTheme="minorHAnsi" w:hAnsiTheme="minorHAnsi"/>
          <w:sz w:val="20"/>
          <w:szCs w:val="20"/>
        </w:rPr>
        <w:t>LANGUAGES:</w:t>
      </w:r>
    </w:p>
    <w:p w14:paraId="1A7F0647" w14:textId="5045FDEF" w:rsidR="00017789" w:rsidRPr="00755A27" w:rsidRDefault="004C05B7" w:rsidP="003B278F">
      <w:pPr>
        <w:spacing w:before="0"/>
        <w:rPr>
          <w:lang w:val="en-US"/>
        </w:rPr>
      </w:pPr>
      <w:r w:rsidRPr="004C05B7">
        <w:rPr>
          <w:lang w:val="en-US"/>
        </w:rPr>
        <w:t>•</w:t>
      </w:r>
      <w:r>
        <w:rPr>
          <w:lang w:val="en-US"/>
        </w:rPr>
        <w:t xml:space="preserve"> </w:t>
      </w:r>
      <w:r w:rsidRPr="00755A27">
        <w:rPr>
          <w:lang w:val="en-US"/>
        </w:rPr>
        <w:t>Swedish (native)</w:t>
      </w:r>
      <w:r w:rsidRPr="00755A27">
        <w:rPr>
          <w:lang w:val="en-US"/>
        </w:rPr>
        <w:br/>
      </w:r>
      <w:r w:rsidRPr="004C05B7">
        <w:rPr>
          <w:lang w:val="en-US"/>
        </w:rPr>
        <w:t>•</w:t>
      </w:r>
      <w:r>
        <w:rPr>
          <w:lang w:val="en-US"/>
        </w:rPr>
        <w:t xml:space="preserve"> </w:t>
      </w:r>
      <w:r w:rsidRPr="00755A27">
        <w:rPr>
          <w:lang w:val="en-US"/>
        </w:rPr>
        <w:t>English (fluent)</w:t>
      </w:r>
    </w:p>
    <w:p w14:paraId="1620875F" w14:textId="77777777" w:rsidR="004C05B7" w:rsidRPr="004C05B7" w:rsidRDefault="004C05B7" w:rsidP="003B278F">
      <w:pPr>
        <w:pStyle w:val="Punktlista2"/>
        <w:numPr>
          <w:ilvl w:val="0"/>
          <w:numId w:val="0"/>
        </w:numPr>
        <w:rPr>
          <w:rFonts w:asciiTheme="minorHAnsi" w:hAnsiTheme="minorHAnsi"/>
          <w:sz w:val="20"/>
          <w:szCs w:val="20"/>
          <w:lang w:val="en-US"/>
        </w:rPr>
      </w:pPr>
    </w:p>
    <w:p w14:paraId="78F5F61D" w14:textId="44DFA79A" w:rsidR="00017789" w:rsidRPr="004C05B7" w:rsidRDefault="00017789" w:rsidP="003B278F">
      <w:pPr>
        <w:pStyle w:val="Rubrik2"/>
        <w:spacing w:before="0"/>
        <w:rPr>
          <w:rFonts w:asciiTheme="minorHAnsi" w:hAnsiTheme="minorHAnsi"/>
          <w:sz w:val="20"/>
          <w:szCs w:val="20"/>
        </w:rPr>
      </w:pPr>
    </w:p>
    <w:p w14:paraId="0EEFB5FE" w14:textId="34446E50" w:rsidR="00E83EBC" w:rsidRPr="00693DA0" w:rsidRDefault="00E83EBC" w:rsidP="003B278F">
      <w:pPr>
        <w:spacing w:before="0"/>
        <w:rPr>
          <w:lang w:val="en-US"/>
        </w:rPr>
      </w:pPr>
    </w:p>
    <w:sectPr w:rsidR="00E83EBC" w:rsidRPr="00693DA0" w:rsidSect="00161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16" w:right="1707" w:bottom="1701" w:left="1707" w:header="1496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4DE5F" w14:textId="77777777" w:rsidR="00C72AE9" w:rsidRDefault="00C72AE9" w:rsidP="001D57EC">
      <w:pPr>
        <w:spacing w:before="0" w:line="240" w:lineRule="auto"/>
      </w:pPr>
      <w:r>
        <w:separator/>
      </w:r>
    </w:p>
  </w:endnote>
  <w:endnote w:type="continuationSeparator" w:id="0">
    <w:p w14:paraId="19025D1A" w14:textId="77777777" w:rsidR="00C72AE9" w:rsidRDefault="00C72AE9" w:rsidP="001D57E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lon 540 LT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pperplate Gothic LT Pro 29 AB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F888F" w14:textId="77777777" w:rsidR="00455BEA" w:rsidRDefault="00455BE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447E9" w14:textId="77777777" w:rsidR="001D57EC" w:rsidRDefault="001D57EC" w:rsidP="001D57EC">
    <w:pPr>
      <w:pStyle w:val="Sidfot"/>
    </w:pPr>
    <w:r>
      <w:t xml:space="preserve">NORBURG &amp; SCHERP ADVOKATBYRÅ AB </w:t>
    </w:r>
  </w:p>
  <w:p w14:paraId="2297836C" w14:textId="77777777" w:rsidR="001D57EC" w:rsidRDefault="001D57EC" w:rsidP="001D57EC">
    <w:pPr>
      <w:pStyle w:val="Sidfot"/>
    </w:pPr>
    <w:r>
      <w:t>BIRGER JARLSGATAN</w:t>
    </w:r>
    <w:r w:rsidR="00FF1D13">
      <w:t xml:space="preserve"> 15 SE-11145 STOCKHOLM, SWEDEN: +46(0)8 420 035</w:t>
    </w:r>
    <w:r>
      <w:t xml:space="preserve"> 00 </w:t>
    </w:r>
  </w:p>
  <w:p w14:paraId="29998E8B" w14:textId="77777777" w:rsidR="001D57EC" w:rsidRPr="001D57EC" w:rsidRDefault="001D57EC" w:rsidP="001D57EC">
    <w:pPr>
      <w:pStyle w:val="Sidfot"/>
      <w:rPr>
        <w:lang w:val="en-US"/>
      </w:rPr>
    </w:pPr>
    <w:r w:rsidRPr="001D57EC">
      <w:rPr>
        <w:lang w:val="en-US"/>
      </w:rPr>
      <w:t xml:space="preserve">info@NORBURGSCHERP.SE WWW.NORBURGSCHERP.SE 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A33044E" wp14:editId="6238D989">
              <wp:simplePos x="0" y="0"/>
              <wp:positionH relativeFrom="page">
                <wp:posOffset>1080135</wp:posOffset>
              </wp:positionH>
              <wp:positionV relativeFrom="page">
                <wp:posOffset>9889490</wp:posOffset>
              </wp:positionV>
              <wp:extent cx="5292000" cy="0"/>
              <wp:effectExtent l="0" t="0" r="0" b="0"/>
              <wp:wrapNone/>
              <wp:docPr id="4" name="Rak koppli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20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D7471E" id="Rak koppling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05pt,778.7pt" to="501.75pt,7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" strokecolor="#471e28 [3204]" strokeweight="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640FB" w14:textId="77777777" w:rsidR="00455BEA" w:rsidRDefault="00455BE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08380" w14:textId="77777777" w:rsidR="00C72AE9" w:rsidRDefault="00C72AE9" w:rsidP="001D57EC">
      <w:pPr>
        <w:spacing w:before="0" w:line="240" w:lineRule="auto"/>
      </w:pPr>
      <w:r>
        <w:separator/>
      </w:r>
    </w:p>
  </w:footnote>
  <w:footnote w:type="continuationSeparator" w:id="0">
    <w:p w14:paraId="7AA3ADF6" w14:textId="77777777" w:rsidR="00C72AE9" w:rsidRDefault="00C72AE9" w:rsidP="001D57E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0B7AF" w14:textId="77777777" w:rsidR="00455BEA" w:rsidRDefault="00455BE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0627C" w14:textId="6B1796BD" w:rsidR="0082544B" w:rsidRPr="0082544B" w:rsidRDefault="001D57EC" w:rsidP="0082544B">
    <w:pPr>
      <w:pStyle w:val="Normal2centrerad"/>
      <w:rPr>
        <w:sz w:val="14"/>
        <w:szCs w:val="14"/>
      </w:rPr>
    </w:pPr>
    <w:r w:rsidRPr="0082544B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B23E486" wp14:editId="2B02DDF2">
              <wp:simplePos x="0" y="0"/>
              <wp:positionH relativeFrom="page">
                <wp:posOffset>1080135</wp:posOffset>
              </wp:positionH>
              <wp:positionV relativeFrom="page">
                <wp:posOffset>1116330</wp:posOffset>
              </wp:positionV>
              <wp:extent cx="5292000" cy="0"/>
              <wp:effectExtent l="0" t="0" r="0" b="0"/>
              <wp:wrapNone/>
              <wp:docPr id="3" name="Rak koppli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20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541E00" id="Rak koppling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05pt,87.9pt" to="501.7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" strokecolor="#471e28 [3204]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82544B">
      <w:rPr>
        <w:noProof/>
        <w:sz w:val="14"/>
        <w:szCs w:val="14"/>
      </w:rPr>
      <w:drawing>
        <wp:anchor distT="0" distB="0" distL="114300" distR="114300" simplePos="0" relativeHeight="251659264" behindDoc="1" locked="1" layoutInCell="1" allowOverlap="1" wp14:anchorId="28094ABB" wp14:editId="0784BC28">
          <wp:simplePos x="0" y="0"/>
          <wp:positionH relativeFrom="page">
            <wp:posOffset>2702560</wp:posOffset>
          </wp:positionH>
          <wp:positionV relativeFrom="page">
            <wp:posOffset>466090</wp:posOffset>
          </wp:positionV>
          <wp:extent cx="2159000" cy="276225"/>
          <wp:effectExtent l="0" t="0" r="0" b="9525"/>
          <wp:wrapNone/>
          <wp:docPr id="190" name="Bildobjekt 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ga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06D" w:rsidRPr="0082544B">
      <w:rPr>
        <w:sz w:val="14"/>
        <w:szCs w:val="14"/>
      </w:rPr>
      <w:t>Curriculum Vitae</w:t>
    </w:r>
    <w:r w:rsidR="0082544B" w:rsidRPr="0082544B">
      <w:rPr>
        <w:sz w:val="14"/>
        <w:szCs w:val="14"/>
      </w:rPr>
      <w:t xml:space="preserve"> </w:t>
    </w:r>
    <w:r w:rsidR="00455BEA">
      <w:rPr>
        <w:sz w:val="14"/>
        <w:szCs w:val="14"/>
      </w:rPr>
      <w:t>JAKOB HAMBERT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56492" w14:textId="77777777" w:rsidR="00455BEA" w:rsidRDefault="00455BE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79C291D2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8B00BC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8293D"/>
    <w:multiLevelType w:val="multilevel"/>
    <w:tmpl w:val="9CF85D1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340" w:hanging="17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3" w15:restartNumberingAfterBreak="0">
    <w:nsid w:val="4A433120"/>
    <w:multiLevelType w:val="multilevel"/>
    <w:tmpl w:val="C0FA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7647836">
    <w:abstractNumId w:val="1"/>
  </w:num>
  <w:num w:numId="2" w16cid:durableId="814643431">
    <w:abstractNumId w:val="0"/>
  </w:num>
  <w:num w:numId="3" w16cid:durableId="448742898">
    <w:abstractNumId w:val="2"/>
  </w:num>
  <w:num w:numId="4" w16cid:durableId="730152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27"/>
    <w:rsid w:val="00017789"/>
    <w:rsid w:val="00027B6B"/>
    <w:rsid w:val="00045D42"/>
    <w:rsid w:val="00054A8A"/>
    <w:rsid w:val="00056AC8"/>
    <w:rsid w:val="00126048"/>
    <w:rsid w:val="00150892"/>
    <w:rsid w:val="00157A98"/>
    <w:rsid w:val="0016106D"/>
    <w:rsid w:val="001D57EC"/>
    <w:rsid w:val="00207BDF"/>
    <w:rsid w:val="00213F30"/>
    <w:rsid w:val="00236978"/>
    <w:rsid w:val="0026374A"/>
    <w:rsid w:val="0029758B"/>
    <w:rsid w:val="002B2013"/>
    <w:rsid w:val="002C7DC7"/>
    <w:rsid w:val="002E3776"/>
    <w:rsid w:val="003031E7"/>
    <w:rsid w:val="00320D37"/>
    <w:rsid w:val="0033341D"/>
    <w:rsid w:val="00355700"/>
    <w:rsid w:val="00380EB1"/>
    <w:rsid w:val="00381555"/>
    <w:rsid w:val="003955D5"/>
    <w:rsid w:val="003B2016"/>
    <w:rsid w:val="003B278F"/>
    <w:rsid w:val="003B6D88"/>
    <w:rsid w:val="003D0026"/>
    <w:rsid w:val="00432B47"/>
    <w:rsid w:val="00440BFA"/>
    <w:rsid w:val="00450A14"/>
    <w:rsid w:val="00455BEA"/>
    <w:rsid w:val="0046558D"/>
    <w:rsid w:val="004A359E"/>
    <w:rsid w:val="004A580D"/>
    <w:rsid w:val="004C05B7"/>
    <w:rsid w:val="004C509E"/>
    <w:rsid w:val="0050604C"/>
    <w:rsid w:val="00526D7D"/>
    <w:rsid w:val="00581C31"/>
    <w:rsid w:val="00595475"/>
    <w:rsid w:val="005A177E"/>
    <w:rsid w:val="005D225A"/>
    <w:rsid w:val="00645AFC"/>
    <w:rsid w:val="00646170"/>
    <w:rsid w:val="0066454A"/>
    <w:rsid w:val="00693DA0"/>
    <w:rsid w:val="006C7A83"/>
    <w:rsid w:val="006E38EC"/>
    <w:rsid w:val="00730632"/>
    <w:rsid w:val="00741FA7"/>
    <w:rsid w:val="00755A27"/>
    <w:rsid w:val="007B4FFC"/>
    <w:rsid w:val="007D2CAE"/>
    <w:rsid w:val="007F2703"/>
    <w:rsid w:val="0082544B"/>
    <w:rsid w:val="0083053A"/>
    <w:rsid w:val="00845161"/>
    <w:rsid w:val="00876D54"/>
    <w:rsid w:val="00897397"/>
    <w:rsid w:val="009023AF"/>
    <w:rsid w:val="0091189A"/>
    <w:rsid w:val="00922DA0"/>
    <w:rsid w:val="00936925"/>
    <w:rsid w:val="009E394F"/>
    <w:rsid w:val="00A81D48"/>
    <w:rsid w:val="00AC1946"/>
    <w:rsid w:val="00B24E56"/>
    <w:rsid w:val="00BC4326"/>
    <w:rsid w:val="00BE3883"/>
    <w:rsid w:val="00BE5FF6"/>
    <w:rsid w:val="00C12C07"/>
    <w:rsid w:val="00C330AA"/>
    <w:rsid w:val="00C72AE9"/>
    <w:rsid w:val="00C77963"/>
    <w:rsid w:val="00CF231D"/>
    <w:rsid w:val="00D023C9"/>
    <w:rsid w:val="00D4610C"/>
    <w:rsid w:val="00D71DC1"/>
    <w:rsid w:val="00DA01CE"/>
    <w:rsid w:val="00DA5EB3"/>
    <w:rsid w:val="00DC3453"/>
    <w:rsid w:val="00E37F2F"/>
    <w:rsid w:val="00E83EBC"/>
    <w:rsid w:val="00EC7B5B"/>
    <w:rsid w:val="00F120D5"/>
    <w:rsid w:val="00F42D8F"/>
    <w:rsid w:val="00F568F0"/>
    <w:rsid w:val="00F83954"/>
    <w:rsid w:val="00FC606C"/>
    <w:rsid w:val="00FC632A"/>
    <w:rsid w:val="00FD14F6"/>
    <w:rsid w:val="00FD5DF8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4E12AB"/>
  <w15:chartTrackingRefBased/>
  <w15:docId w15:val="{1DFDCFF0-661C-4E41-ABCD-32F7EAEA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6106D"/>
    <w:pPr>
      <w:spacing w:before="113" w:after="0" w:line="260" w:lineRule="exact"/>
    </w:pPr>
    <w:rPr>
      <w:sz w:val="20"/>
    </w:rPr>
  </w:style>
  <w:style w:type="paragraph" w:styleId="Rubrik1">
    <w:name w:val="heading 1"/>
    <w:basedOn w:val="Normal"/>
    <w:next w:val="Normal"/>
    <w:link w:val="Rubrik1Char"/>
    <w:qFormat/>
    <w:rsid w:val="00E83EBC"/>
    <w:pPr>
      <w:keepNext/>
      <w:keepLines/>
      <w:tabs>
        <w:tab w:val="left" w:pos="2505"/>
      </w:tabs>
      <w:spacing w:before="486"/>
      <w:outlineLvl w:val="0"/>
    </w:pPr>
    <w:rPr>
      <w:rFonts w:asciiTheme="majorHAnsi" w:eastAsiaTheme="majorEastAsia" w:hAnsiTheme="majorHAnsi" w:cstheme="majorBidi"/>
      <w:caps/>
      <w:color w:val="000000" w:themeColor="text1"/>
      <w:szCs w:val="32"/>
      <w:lang w:val="da-DK"/>
    </w:rPr>
  </w:style>
  <w:style w:type="paragraph" w:styleId="Rubrik2">
    <w:name w:val="heading 2"/>
    <w:basedOn w:val="Normal"/>
    <w:next w:val="Normal2"/>
    <w:link w:val="Rubrik2Char"/>
    <w:uiPriority w:val="2"/>
    <w:qFormat/>
    <w:rsid w:val="0016106D"/>
    <w:pPr>
      <w:keepNext/>
      <w:keepLines/>
      <w:spacing w:before="240" w:line="180" w:lineRule="exact"/>
      <w:outlineLvl w:val="1"/>
    </w:pPr>
    <w:rPr>
      <w:rFonts w:ascii="Copperplate Gothic LT Pro 29 AB" w:eastAsiaTheme="majorEastAsia" w:hAnsi="Copperplate Gothic LT Pro 29 AB" w:cstheme="majorBidi"/>
      <w:caps/>
      <w:color w:val="000000" w:themeColor="text1"/>
      <w:spacing w:val="10"/>
      <w:sz w:val="12"/>
      <w:szCs w:val="26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E83EBC"/>
    <w:rPr>
      <w:rFonts w:asciiTheme="majorHAnsi" w:eastAsiaTheme="majorEastAsia" w:hAnsiTheme="majorHAnsi" w:cstheme="majorBidi"/>
      <w:caps/>
      <w:color w:val="000000" w:themeColor="text1"/>
      <w:sz w:val="20"/>
      <w:szCs w:val="32"/>
      <w:lang w:val="da-DK"/>
    </w:rPr>
  </w:style>
  <w:style w:type="paragraph" w:styleId="Sidhuvud">
    <w:name w:val="header"/>
    <w:basedOn w:val="Normal"/>
    <w:link w:val="SidhuvudChar"/>
    <w:uiPriority w:val="99"/>
    <w:unhideWhenUsed/>
    <w:rsid w:val="001D57EC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D57EC"/>
  </w:style>
  <w:style w:type="paragraph" w:styleId="Sidfot">
    <w:name w:val="footer"/>
    <w:basedOn w:val="Normal"/>
    <w:link w:val="SidfotChar"/>
    <w:uiPriority w:val="99"/>
    <w:unhideWhenUsed/>
    <w:rsid w:val="00150892"/>
    <w:pPr>
      <w:tabs>
        <w:tab w:val="center" w:pos="4536"/>
        <w:tab w:val="right" w:pos="9072"/>
      </w:tabs>
      <w:spacing w:before="0" w:line="180" w:lineRule="exact"/>
      <w:jc w:val="center"/>
    </w:pPr>
    <w:rPr>
      <w:rFonts w:ascii="Copperplate Gothic LT Pro 29 AB" w:hAnsi="Copperplate Gothic LT Pro 29 AB"/>
      <w:spacing w:val="10"/>
      <w:sz w:val="12"/>
    </w:rPr>
  </w:style>
  <w:style w:type="character" w:customStyle="1" w:styleId="SidfotChar">
    <w:name w:val="Sidfot Char"/>
    <w:basedOn w:val="Standardstycketeckensnitt"/>
    <w:link w:val="Sidfot"/>
    <w:uiPriority w:val="99"/>
    <w:rsid w:val="00150892"/>
    <w:rPr>
      <w:rFonts w:ascii="Copperplate Gothic LT Pro 29 AB" w:hAnsi="Copperplate Gothic LT Pro 29 AB"/>
      <w:spacing w:val="10"/>
      <w:sz w:val="12"/>
    </w:rPr>
  </w:style>
  <w:style w:type="table" w:styleId="Tabellrutnt">
    <w:name w:val="Table Grid"/>
    <w:basedOn w:val="Normaltabell"/>
    <w:uiPriority w:val="39"/>
    <w:rsid w:val="00526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 2"/>
    <w:basedOn w:val="Normal"/>
    <w:uiPriority w:val="3"/>
    <w:qFormat/>
    <w:rsid w:val="0016106D"/>
    <w:pPr>
      <w:spacing w:before="0" w:line="180" w:lineRule="exact"/>
    </w:pPr>
    <w:rPr>
      <w:rFonts w:ascii="Copperplate Gothic LT Pro 29 AB" w:hAnsi="Copperplate Gothic LT Pro 29 AB"/>
      <w:caps/>
      <w:spacing w:val="10"/>
      <w:sz w:val="12"/>
      <w:lang w:val="en-US"/>
    </w:rPr>
  </w:style>
  <w:style w:type="character" w:customStyle="1" w:styleId="Rubrik2Char">
    <w:name w:val="Rubrik 2 Char"/>
    <w:basedOn w:val="Standardstycketeckensnitt"/>
    <w:link w:val="Rubrik2"/>
    <w:uiPriority w:val="2"/>
    <w:rsid w:val="0016106D"/>
    <w:rPr>
      <w:rFonts w:ascii="Copperplate Gothic LT Pro 29 AB" w:eastAsiaTheme="majorEastAsia" w:hAnsi="Copperplate Gothic LT Pro 29 AB" w:cstheme="majorBidi"/>
      <w:caps/>
      <w:color w:val="000000" w:themeColor="text1"/>
      <w:spacing w:val="10"/>
      <w:sz w:val="12"/>
      <w:szCs w:val="26"/>
      <w:lang w:val="en-US"/>
    </w:rPr>
  </w:style>
  <w:style w:type="paragraph" w:styleId="Punktlista">
    <w:name w:val="List Bullet"/>
    <w:basedOn w:val="Normal"/>
    <w:uiPriority w:val="1"/>
    <w:rsid w:val="00E83EBC"/>
    <w:pPr>
      <w:numPr>
        <w:numId w:val="1"/>
      </w:numPr>
      <w:tabs>
        <w:tab w:val="clear" w:pos="360"/>
        <w:tab w:val="left" w:pos="170"/>
      </w:tabs>
      <w:ind w:left="0" w:firstLine="0"/>
    </w:pPr>
  </w:style>
  <w:style w:type="paragraph" w:styleId="Punktlista2">
    <w:name w:val="List Bullet 2"/>
    <w:basedOn w:val="Normal"/>
    <w:uiPriority w:val="3"/>
    <w:rsid w:val="00E83EBC"/>
    <w:pPr>
      <w:numPr>
        <w:numId w:val="2"/>
      </w:numPr>
      <w:tabs>
        <w:tab w:val="clear" w:pos="643"/>
        <w:tab w:val="left" w:pos="96"/>
      </w:tabs>
      <w:spacing w:before="0" w:line="180" w:lineRule="exact"/>
      <w:ind w:left="0" w:firstLine="0"/>
      <w:contextualSpacing/>
    </w:pPr>
    <w:rPr>
      <w:rFonts w:ascii="Copperplate Gothic LT Pro 29 AB" w:hAnsi="Copperplate Gothic LT Pro 29 AB"/>
      <w:caps/>
      <w:spacing w:val="10"/>
      <w:sz w:val="12"/>
    </w:rPr>
  </w:style>
  <w:style w:type="paragraph" w:customStyle="1" w:styleId="Normal2centrerad">
    <w:name w:val="Normal 2 centrerad"/>
    <w:basedOn w:val="Normal2"/>
    <w:uiPriority w:val="3"/>
    <w:qFormat/>
    <w:rsid w:val="0016106D"/>
    <w:pPr>
      <w:jc w:val="center"/>
    </w:pPr>
  </w:style>
  <w:style w:type="paragraph" w:styleId="Liststycke">
    <w:name w:val="List Paragraph"/>
    <w:basedOn w:val="Normal"/>
    <w:uiPriority w:val="34"/>
    <w:semiHidden/>
    <w:qFormat/>
    <w:rsid w:val="0016106D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E83EBC"/>
    <w:rPr>
      <w:color w:val="808080"/>
    </w:rPr>
  </w:style>
  <w:style w:type="character" w:customStyle="1" w:styleId="lt-line-clampline">
    <w:name w:val="lt-line-clamp__line"/>
    <w:basedOn w:val="Standardstycketeckensnitt"/>
    <w:rsid w:val="004C0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stin.victorin\Desktop\CV\CV%20-%20Ulrika%20Anderson%20uppdater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CD7C91EC8664CF88A59C4AEA0E8AF7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5DD702-D932-4397-A373-E89E728683E8}"/>
      </w:docPartPr>
      <w:docPartBody>
        <w:p w:rsidR="003759E7" w:rsidRDefault="00C91E57">
          <w:pPr>
            <w:pStyle w:val="5CD7C91EC8664CF88A59C4AEA0E8AF7E"/>
          </w:pPr>
          <w:r>
            <w:rPr>
              <w:rStyle w:val="Platshllartext"/>
            </w:rPr>
            <w:t>Namn Efternamn</w:t>
          </w:r>
        </w:p>
      </w:docPartBody>
    </w:docPart>
    <w:docPart>
      <w:docPartPr>
        <w:name w:val="3CC260919907457F945CB33B44983A1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9ECE29-0CCE-499E-B205-6D5447FFEEEE}"/>
      </w:docPartPr>
      <w:docPartBody>
        <w:p w:rsidR="003759E7" w:rsidRDefault="00C91E57">
          <w:pPr>
            <w:pStyle w:val="3CC260919907457F945CB33B44983A1B"/>
          </w:pPr>
          <w:r>
            <w:rPr>
              <w:rStyle w:val="Platshllartext"/>
            </w:rPr>
            <w:t>Titel</w:t>
          </w:r>
        </w:p>
      </w:docPartBody>
    </w:docPart>
    <w:docPart>
      <w:docPartPr>
        <w:name w:val="CF2C5565C800405FBF633C13A29C67B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926C11D-A398-4325-8F7A-BD2F956EF079}"/>
      </w:docPartPr>
      <w:docPartBody>
        <w:p w:rsidR="003759E7" w:rsidRDefault="00C91E57">
          <w:pPr>
            <w:pStyle w:val="CF2C5565C800405FBF633C13A29C67BC"/>
          </w:pPr>
          <w:r>
            <w:rPr>
              <w:rStyle w:val="Platshllartext"/>
            </w:rPr>
            <w:t>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lon 540 LT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pperplate Gothic LT Pro 29 AB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E57"/>
    <w:rsid w:val="00156B40"/>
    <w:rsid w:val="00355700"/>
    <w:rsid w:val="003759E7"/>
    <w:rsid w:val="003C628C"/>
    <w:rsid w:val="003E3311"/>
    <w:rsid w:val="004C509E"/>
    <w:rsid w:val="0060409A"/>
    <w:rsid w:val="00845161"/>
    <w:rsid w:val="00B23666"/>
    <w:rsid w:val="00C91E57"/>
    <w:rsid w:val="00F120D5"/>
    <w:rsid w:val="00F3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5CD7C91EC8664CF88A59C4AEA0E8AF7E">
    <w:name w:val="5CD7C91EC8664CF88A59C4AEA0E8AF7E"/>
  </w:style>
  <w:style w:type="paragraph" w:customStyle="1" w:styleId="3CC260919907457F945CB33B44983A1B">
    <w:name w:val="3CC260919907457F945CB33B44983A1B"/>
  </w:style>
  <w:style w:type="paragraph" w:customStyle="1" w:styleId="CF2C5565C800405FBF633C13A29C67BC">
    <w:name w:val="CF2C5565C800405FBF633C13A29C67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Norberg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71E28"/>
      </a:accent1>
      <a:accent2>
        <a:srgbClr val="C7C8CA"/>
      </a:accent2>
      <a:accent3>
        <a:srgbClr val="FCFCF5"/>
      </a:accent3>
      <a:accent4>
        <a:srgbClr val="ADC9E8"/>
      </a:accent4>
      <a:accent5>
        <a:srgbClr val="471E28"/>
      </a:accent5>
      <a:accent6>
        <a:srgbClr val="C7C8CA"/>
      </a:accent6>
      <a:hlink>
        <a:srgbClr val="000000"/>
      </a:hlink>
      <a:folHlink>
        <a:srgbClr val="000000"/>
      </a:folHlink>
    </a:clrScheme>
    <a:fontScheme name="Norburg">
      <a:majorFont>
        <a:latin typeface="Caslon 540 LT Std"/>
        <a:ea typeface=""/>
        <a:cs typeface=""/>
      </a:majorFont>
      <a:minorFont>
        <a:latin typeface="Caslon 540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CV - Ulrika Anderson uppdaterad</Template>
  <TotalTime>21</TotalTime>
  <Pages>1</Pages>
  <Words>120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Victorin</dc:creator>
  <cp:keywords/>
  <dc:description/>
  <cp:lastModifiedBy>Hugo Brattlöf</cp:lastModifiedBy>
  <cp:revision>19</cp:revision>
  <dcterms:created xsi:type="dcterms:W3CDTF">2024-11-28T09:34:00Z</dcterms:created>
  <dcterms:modified xsi:type="dcterms:W3CDTF">2024-12-04T12:39:00Z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4164-1386-8336</vt:lpwstr>
  </property>
</Properties>
</file>